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现场照片</w:t>
      </w:r>
    </w:p>
    <w:p>
      <w:pPr>
        <w:numPr>
          <w:ilvl w:val="0"/>
          <w:numId w:val="1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扇馆檐沟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南侧区域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DSC_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SC_0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2" name="图片 2" descr="DSC_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_06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3" name="图片 3" descr="DSC_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_06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4" name="图片 4" descr="DSC_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SC_06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北侧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DSC_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SC_06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DSC_0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SC_06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办公楼檐沟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7" name="图片 7" descr="DSC_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_06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8" name="图片 8" descr="DSC_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_064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9" name="图片 9" descr="DSC_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SC_06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0" name="图片 10" descr="DSC_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SC_06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刀馆檐沟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1" name="图片 11" descr="DSC_0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_06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2" name="图片 12" descr="DSC_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SC_06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3" name="图片 13" descr="DSC_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SC_06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3624C7"/>
    <w:multiLevelType w:val="singleLevel"/>
    <w:tmpl w:val="9C3624C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458B447"/>
    <w:multiLevelType w:val="singleLevel"/>
    <w:tmpl w:val="2458B44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2F54D7"/>
    <w:rsid w:val="05B03232"/>
    <w:rsid w:val="322F54D7"/>
    <w:rsid w:val="52ED4291"/>
    <w:rsid w:val="5D8338D7"/>
    <w:rsid w:val="6D535020"/>
    <w:rsid w:val="77D8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2018-04-12T05:47:00Z</dcterms:created>
  <dc:creator>方先行</dc:creator>
  <cp:lastModifiedBy>方先行</cp:lastModifiedBy>
  <dcterms:modified xsi:type="dcterms:W3CDTF">2018-04-12T06:06:18Z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